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81963" w:rsidR="00844461" w:rsidP="00844461" w:rsidRDefault="00F4574F" w14:paraId="25883B26" w14:textId="7C7AD2BF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 w:rsidRPr="0085177A">
        <w:rPr>
          <w:rFonts w:hint="cs" w:cs="B Nazanin"/>
          <w:b/>
          <w:bCs/>
          <w:sz w:val="28"/>
          <w:szCs w:val="28"/>
          <w:rtl/>
          <w:lang w:bidi="fa-IR"/>
        </w:rPr>
        <w:t xml:space="preserve"> </w:t>
      </w:r>
      <w:r w:rsidRPr="00F81963" w:rsidR="00844461">
        <w:rPr>
          <w:rFonts w:hint="cs" w:cs="B Mitra"/>
          <w:b/>
          <w:bCs/>
          <w:sz w:val="28"/>
          <w:szCs w:val="28"/>
          <w:rtl/>
          <w:lang w:bidi="fa-IR"/>
        </w:rPr>
        <w:t>جناب آقای دکتر وکیلیان</w:t>
      </w:r>
    </w:p>
    <w:p w:rsidRPr="00F81963" w:rsidR="00844461" w:rsidP="00844461" w:rsidRDefault="00844461" w14:paraId="7651D6C0" w14:textId="77777777">
      <w:pPr>
        <w:bidi/>
        <w:spacing w:line="276" w:lineRule="auto"/>
        <w:jc w:val="both"/>
        <w:rPr>
          <w:rFonts w:cs="B Mitra"/>
          <w:sz w:val="28"/>
          <w:szCs w:val="28"/>
          <w:rtl/>
          <w:lang w:bidi="fa-IR"/>
        </w:rPr>
      </w:pPr>
      <w:r w:rsidRPr="00F81963">
        <w:rPr>
          <w:rFonts w:hint="cs" w:cs="B Mitra"/>
          <w:b/>
          <w:bCs/>
          <w:sz w:val="28"/>
          <w:szCs w:val="28"/>
          <w:rtl/>
          <w:lang w:bidi="fa-IR"/>
        </w:rPr>
        <w:t>رئیس محترم دانشکده پزشکی</w:t>
      </w:r>
    </w:p>
    <w:p w:rsidRPr="00F81963" w:rsidR="00844461" w:rsidP="00844461" w:rsidRDefault="00844461" w14:paraId="269907E0" w14:textId="77777777">
      <w:pPr>
        <w:bidi/>
        <w:spacing w:line="276" w:lineRule="auto"/>
        <w:jc w:val="both"/>
        <w:rPr>
          <w:rFonts w:cs="B Mitra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1437"/>
        <w:bidiVisual/>
        <w:tblW w:w="11070" w:type="dxa"/>
        <w:tblLook w:val="04A0" w:firstRow="1" w:lastRow="0" w:firstColumn="1" w:lastColumn="0" w:noHBand="0" w:noVBand="1"/>
      </w:tblPr>
      <w:tblGrid>
        <w:gridCol w:w="650"/>
        <w:gridCol w:w="1330"/>
        <w:gridCol w:w="7830"/>
        <w:gridCol w:w="1260"/>
      </w:tblGrid>
      <w:tr w:rsidRPr="00F81963" w:rsidR="00844461" w:rsidTr="00A51F24" w14:paraId="70945CAE" w14:textId="77777777">
        <w:trPr>
          <w:trHeight w:val="482"/>
        </w:trPr>
        <w:tc>
          <w:tcPr>
            <w:tcW w:w="650" w:type="dxa"/>
          </w:tcPr>
          <w:p w:rsidRPr="00F81963" w:rsidR="00844461" w:rsidP="00844461" w:rsidRDefault="00844461" w14:paraId="57CFD791" w14:textId="7777777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F81963">
              <w:rPr>
                <w:rFonts w:hint="cs" w:cs="B Mitra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330" w:type="dxa"/>
          </w:tcPr>
          <w:p w:rsidRPr="00F81963" w:rsidR="00844461" w:rsidP="00844461" w:rsidRDefault="00844461" w14:paraId="5B8DC28C" w14:textId="7777777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F81963">
              <w:rPr>
                <w:rFonts w:hint="cs" w:cs="B Mitra"/>
                <w:b/>
                <w:bCs/>
                <w:rtl/>
                <w:lang w:bidi="fa-IR"/>
              </w:rPr>
              <w:t>نام کمیته</w:t>
            </w:r>
          </w:p>
        </w:tc>
        <w:tc>
          <w:tcPr>
            <w:tcW w:w="7830" w:type="dxa"/>
          </w:tcPr>
          <w:p w:rsidRPr="00F81963" w:rsidR="00844461" w:rsidP="00844461" w:rsidRDefault="00844461" w14:paraId="686D4BC6" w14:textId="7777777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F81963">
              <w:rPr>
                <w:rFonts w:hint="cs" w:cs="B Mitra"/>
                <w:b/>
                <w:bCs/>
                <w:rtl/>
                <w:lang w:bidi="fa-IR"/>
              </w:rPr>
              <w:t>اعضاء</w:t>
            </w:r>
          </w:p>
        </w:tc>
        <w:tc>
          <w:tcPr>
            <w:tcW w:w="1260" w:type="dxa"/>
          </w:tcPr>
          <w:p w:rsidRPr="00F81963" w:rsidR="00844461" w:rsidP="00844461" w:rsidRDefault="001C3589" w14:paraId="4400DFBE" w14:textId="2235641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hint="cs" w:cs="B Mitra"/>
                <w:b/>
                <w:bCs/>
                <w:rtl/>
                <w:lang w:bidi="fa-IR"/>
              </w:rPr>
              <w:t>دبیر</w:t>
            </w:r>
          </w:p>
        </w:tc>
      </w:tr>
      <w:tr w:rsidRPr="00F81963" w:rsidR="00844461" w:rsidTr="00A51F24" w14:paraId="2EE52041" w14:textId="77777777">
        <w:trPr>
          <w:trHeight w:val="854"/>
        </w:trPr>
        <w:tc>
          <w:tcPr>
            <w:tcW w:w="650" w:type="dxa"/>
          </w:tcPr>
          <w:p w:rsidRPr="00F81963" w:rsidR="00844461" w:rsidP="00844461" w:rsidRDefault="00844461" w14:paraId="06B46531" w14:textId="7777777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330" w:type="dxa"/>
          </w:tcPr>
          <w:p w:rsidRPr="00E750BE" w:rsidR="00844461" w:rsidP="00844461" w:rsidRDefault="00844461" w14:paraId="519AC485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کمیته  ارزشیابی درونی</w:t>
            </w:r>
          </w:p>
        </w:tc>
        <w:tc>
          <w:tcPr>
            <w:tcW w:w="7830" w:type="dxa"/>
          </w:tcPr>
          <w:p w:rsidRPr="00F81963" w:rsidR="00844461" w:rsidP="00844461" w:rsidRDefault="00844461" w14:paraId="3971F33D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وکیلیان- دکتر میرزایی- دکتر کریمی فرد -دکتر باقری- -دکتر جلال حسن شاهی - دکتر آذین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</w:p>
          <w:p w:rsidRPr="00F81963" w:rsidR="00844461" w:rsidP="00844461" w:rsidRDefault="00844461" w14:paraId="638D4B97" w14:textId="77777777">
            <w:pPr>
              <w:bidi/>
              <w:jc w:val="center"/>
              <w:rPr>
                <w:rFonts w:ascii="Cambria" w:hAnsi="Cambria"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حمید حسنی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تقوی- دکتررهنما - دکتر سروستانی- خانم </w:t>
            </w:r>
            <w:r w:rsidRPr="00F81963">
              <w:rPr>
                <w:rFonts w:hint="cs" w:ascii="Cambria" w:hAnsi="Cambria" w:cs="B Mitra"/>
                <w:rtl/>
                <w:lang w:bidi="fa-IR"/>
              </w:rPr>
              <w:t>کرمی</w:t>
            </w:r>
          </w:p>
        </w:tc>
        <w:tc>
          <w:tcPr>
            <w:tcW w:w="1260" w:type="dxa"/>
          </w:tcPr>
          <w:p w:rsidRPr="00E750BE" w:rsidR="00844461" w:rsidP="00844461" w:rsidRDefault="00844461" w14:paraId="3E99D74B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دکترمیرزایی</w:t>
            </w:r>
          </w:p>
        </w:tc>
      </w:tr>
      <w:tr w:rsidRPr="00F81963" w:rsidR="00844461" w:rsidTr="00A51F24" w14:paraId="6A3547A3" w14:textId="77777777">
        <w:trPr>
          <w:trHeight w:val="638"/>
        </w:trPr>
        <w:tc>
          <w:tcPr>
            <w:tcW w:w="650" w:type="dxa"/>
          </w:tcPr>
          <w:p w:rsidRPr="00E750BE" w:rsidR="00844461" w:rsidP="00844461" w:rsidRDefault="00844461" w14:paraId="27132672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1</w:t>
            </w:r>
          </w:p>
        </w:tc>
        <w:tc>
          <w:tcPr>
            <w:tcW w:w="1330" w:type="dxa"/>
          </w:tcPr>
          <w:p w:rsidRPr="00E750BE" w:rsidR="00844461" w:rsidP="00844461" w:rsidRDefault="00844461" w14:paraId="24B6AC2C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حوزه رسالت و اهداف</w:t>
            </w:r>
          </w:p>
        </w:tc>
        <w:tc>
          <w:tcPr>
            <w:tcW w:w="7830" w:type="dxa"/>
          </w:tcPr>
          <w:p w:rsidRPr="00F81963" w:rsidR="00844461" w:rsidP="00844461" w:rsidRDefault="00844461" w14:paraId="0EF7D5C6" w14:textId="77777777">
            <w:pPr>
              <w:bidi/>
              <w:jc w:val="center"/>
              <w:rPr>
                <w:rFonts w:ascii="Cambria" w:hAnsi="Cambria"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وکیلیان-دکتر میرزایی- دکتر عبدالکریمی - دکتر کریمی فرد - دکتر جلال حسن شاهی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دکتر سروستانی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فرناز حیدری نژاد- خانم صمدی- آقای جلیل گلستانی</w:t>
            </w:r>
          </w:p>
        </w:tc>
        <w:tc>
          <w:tcPr>
            <w:tcW w:w="1260" w:type="dxa"/>
          </w:tcPr>
          <w:p w:rsidRPr="00E750BE" w:rsidR="00844461" w:rsidP="00844461" w:rsidRDefault="00844461" w14:paraId="54D0D2D6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وکیلیان</w:t>
            </w:r>
          </w:p>
        </w:tc>
      </w:tr>
      <w:tr w:rsidRPr="00F81963" w:rsidR="00844461" w:rsidTr="00A51F24" w14:paraId="2C82F866" w14:textId="77777777">
        <w:trPr>
          <w:trHeight w:val="818"/>
        </w:trPr>
        <w:tc>
          <w:tcPr>
            <w:tcW w:w="650" w:type="dxa"/>
          </w:tcPr>
          <w:p w:rsidRPr="00E750BE" w:rsidR="00844461" w:rsidP="00844461" w:rsidRDefault="00844461" w14:paraId="190A27A3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2</w:t>
            </w:r>
          </w:p>
        </w:tc>
        <w:tc>
          <w:tcPr>
            <w:tcW w:w="1330" w:type="dxa"/>
          </w:tcPr>
          <w:p w:rsidRPr="00E750BE" w:rsidR="00844461" w:rsidP="00844461" w:rsidRDefault="00844461" w14:paraId="359F4F83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حوزه برنامه درسی</w:t>
            </w:r>
          </w:p>
        </w:tc>
        <w:tc>
          <w:tcPr>
            <w:tcW w:w="7830" w:type="dxa"/>
          </w:tcPr>
          <w:p w:rsidRPr="00F81963" w:rsidR="00844461" w:rsidP="00844461" w:rsidRDefault="00844461" w14:paraId="3BBA3061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میرزایی- دکتر کریمی فرد- خانم دکتر آذین- دکتر عبدالکریمی- دکتر جلال حسن شاهی- دکتر باقری -دکتر حمید حسنی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 جمیله صمدی- خانم فرناز حیدری نژاد- خانم کرمی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مقدم- خانم دکتر زنگی آبادی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زهرا کامیاب - جلیل گلستانی</w:t>
            </w:r>
          </w:p>
        </w:tc>
        <w:tc>
          <w:tcPr>
            <w:tcW w:w="1260" w:type="dxa"/>
          </w:tcPr>
          <w:p w:rsidRPr="00E750BE" w:rsidR="00844461" w:rsidP="00844461" w:rsidRDefault="00844461" w14:paraId="70DEC045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کریمی فرد</w:t>
            </w:r>
          </w:p>
        </w:tc>
      </w:tr>
      <w:tr w:rsidRPr="00F81963" w:rsidR="00844461" w:rsidTr="00A51F24" w14:paraId="2FC255CD" w14:textId="77777777">
        <w:trPr>
          <w:trHeight w:val="1012"/>
        </w:trPr>
        <w:tc>
          <w:tcPr>
            <w:tcW w:w="650" w:type="dxa"/>
          </w:tcPr>
          <w:p w:rsidRPr="00E750BE" w:rsidR="00844461" w:rsidP="00844461" w:rsidRDefault="00844461" w14:paraId="37803919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3</w:t>
            </w:r>
          </w:p>
        </w:tc>
        <w:tc>
          <w:tcPr>
            <w:tcW w:w="1330" w:type="dxa"/>
          </w:tcPr>
          <w:p w:rsidRPr="00E750BE" w:rsidR="00844461" w:rsidP="00844461" w:rsidRDefault="00844461" w14:paraId="4D1B37F7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 xml:space="preserve">حوزه ارزیابی </w:t>
            </w:r>
          </w:p>
        </w:tc>
        <w:tc>
          <w:tcPr>
            <w:tcW w:w="7830" w:type="dxa"/>
          </w:tcPr>
          <w:p w:rsidRPr="00F81963" w:rsidR="00844461" w:rsidP="00844461" w:rsidRDefault="00844461" w14:paraId="283EEE4D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وکیلیان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عبدالکریمی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باقری - دکتر سکینه میرزایی - دکتر عباسی فر- دکتر اناری دخت - دکتر میرزایی- دکتر کریمی فرد- خانم دکتر آذین- خانم مقدم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جمیله صمدی - خانم پورطالبی- خانم فرناز حیدری نژاد - دکتر جلال حسن شاهی -خانم عفت شهرآبادی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آقای محمدرضا مختاری</w:t>
            </w:r>
          </w:p>
        </w:tc>
        <w:tc>
          <w:tcPr>
            <w:tcW w:w="1260" w:type="dxa"/>
          </w:tcPr>
          <w:p w:rsidRPr="00E750BE" w:rsidR="00844461" w:rsidP="00844461" w:rsidRDefault="00844461" w14:paraId="1148C536" w14:textId="777B395B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آذین</w:t>
            </w:r>
          </w:p>
        </w:tc>
      </w:tr>
      <w:tr w:rsidRPr="00F81963" w:rsidR="00844461" w:rsidTr="00A51F24" w14:paraId="3EAEE315" w14:textId="77777777">
        <w:trPr>
          <w:trHeight w:val="737"/>
        </w:trPr>
        <w:tc>
          <w:tcPr>
            <w:tcW w:w="650" w:type="dxa"/>
          </w:tcPr>
          <w:p w:rsidRPr="00E750BE" w:rsidR="00844461" w:rsidP="00844461" w:rsidRDefault="00844461" w14:paraId="4D626141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4</w:t>
            </w:r>
          </w:p>
        </w:tc>
        <w:tc>
          <w:tcPr>
            <w:tcW w:w="1330" w:type="dxa"/>
          </w:tcPr>
          <w:p w:rsidRPr="00E750BE" w:rsidR="00844461" w:rsidP="00844461" w:rsidRDefault="00844461" w14:paraId="5239D4E7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حوزه فراگیران</w:t>
            </w:r>
          </w:p>
        </w:tc>
        <w:tc>
          <w:tcPr>
            <w:tcW w:w="7830" w:type="dxa"/>
          </w:tcPr>
          <w:p w:rsidRPr="00F81963" w:rsidR="00844461" w:rsidP="00844461" w:rsidRDefault="00844461" w14:paraId="0FA9770A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>دکتر وکیلیان- دکتر میرزایی- دکتر کریمی فرد-دکتر بابایی-  دکتر عبدالکریمی دکتر جلال حسن شاهی- خانم حسن شاهی</w:t>
            </w:r>
          </w:p>
        </w:tc>
        <w:tc>
          <w:tcPr>
            <w:tcW w:w="1260" w:type="dxa"/>
          </w:tcPr>
          <w:p w:rsidRPr="00E750BE" w:rsidR="00844461" w:rsidP="00844461" w:rsidRDefault="00844461" w14:paraId="73487B4B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بابایی</w:t>
            </w:r>
          </w:p>
        </w:tc>
      </w:tr>
      <w:tr w:rsidRPr="00F81963" w:rsidR="00844461" w:rsidTr="00A51F24" w14:paraId="776E69E7" w14:textId="77777777">
        <w:trPr>
          <w:trHeight w:val="919"/>
        </w:trPr>
        <w:tc>
          <w:tcPr>
            <w:tcW w:w="650" w:type="dxa"/>
          </w:tcPr>
          <w:p w:rsidRPr="00E750BE" w:rsidR="00844461" w:rsidP="00844461" w:rsidRDefault="00844461" w14:paraId="564A79C4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5</w:t>
            </w:r>
          </w:p>
        </w:tc>
        <w:tc>
          <w:tcPr>
            <w:tcW w:w="1330" w:type="dxa"/>
          </w:tcPr>
          <w:p w:rsidRPr="00E750BE" w:rsidR="00844461" w:rsidP="00844461" w:rsidRDefault="00844461" w14:paraId="022E2594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هیئت علمی/ مدرس</w:t>
            </w:r>
          </w:p>
        </w:tc>
        <w:tc>
          <w:tcPr>
            <w:tcW w:w="7830" w:type="dxa"/>
          </w:tcPr>
          <w:p w:rsidRPr="00F81963" w:rsidR="00844461" w:rsidP="00844461" w:rsidRDefault="00844461" w14:paraId="3F645C48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>دکتر وکیلیان - دکترمیرزایی- دکتر کریمی فرد- دکتر جلال حسن شاهی -دکتر عبدالکریمی دکتر شمسی زاده دکتر آذین- خانم دکتر امین- خانم  توکلی- خانم مرادیان</w:t>
            </w:r>
          </w:p>
        </w:tc>
        <w:tc>
          <w:tcPr>
            <w:tcW w:w="1260" w:type="dxa"/>
          </w:tcPr>
          <w:p w:rsidRPr="00E750BE" w:rsidR="00844461" w:rsidP="00844461" w:rsidRDefault="00844461" w14:paraId="083514DF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جلال حسن شاهی</w:t>
            </w:r>
          </w:p>
        </w:tc>
      </w:tr>
      <w:tr w:rsidRPr="00F81963" w:rsidR="00844461" w:rsidTr="00A51F24" w14:paraId="6C385D1C" w14:textId="77777777">
        <w:trPr>
          <w:trHeight w:val="755"/>
        </w:trPr>
        <w:tc>
          <w:tcPr>
            <w:tcW w:w="650" w:type="dxa"/>
          </w:tcPr>
          <w:p w:rsidRPr="00E750BE" w:rsidR="00844461" w:rsidP="00844461" w:rsidRDefault="00844461" w14:paraId="61E1BA47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eastAsia="Times New Roman" w:cs="B Mitra"/>
              </w:rPr>
              <w:br w:type="page"/>
            </w:r>
            <w:r w:rsidRPr="00E750BE">
              <w:rPr>
                <w:rFonts w:hint="cs" w:cs="B Mitra"/>
                <w:rtl/>
                <w:lang w:bidi="fa-IR"/>
              </w:rPr>
              <w:t>6</w:t>
            </w:r>
          </w:p>
        </w:tc>
        <w:tc>
          <w:tcPr>
            <w:tcW w:w="1330" w:type="dxa"/>
          </w:tcPr>
          <w:p w:rsidRPr="00E750BE" w:rsidR="00844461" w:rsidP="00844461" w:rsidRDefault="00844461" w14:paraId="2BB41D45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 xml:space="preserve">حوزه منابع </w:t>
            </w:r>
          </w:p>
        </w:tc>
        <w:tc>
          <w:tcPr>
            <w:tcW w:w="7830" w:type="dxa"/>
          </w:tcPr>
          <w:p w:rsidRPr="00F81963" w:rsidR="00844461" w:rsidP="00844461" w:rsidRDefault="00844461" w14:paraId="37D3B3FD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>دکتر</w:t>
            </w:r>
            <w:r w:rsidRPr="00F81963">
              <w:rPr>
                <w:rFonts w:cs="B Mitra"/>
                <w:rtl/>
                <w:lang w:bidi="fa-IR"/>
              </w:rPr>
              <w:t xml:space="preserve"> </w:t>
            </w:r>
            <w:r w:rsidRPr="00F81963">
              <w:rPr>
                <w:rFonts w:hint="cs" w:cs="B Mitra"/>
                <w:rtl/>
                <w:lang w:bidi="fa-IR"/>
              </w:rPr>
              <w:t>وکیلیان</w:t>
            </w:r>
            <w:r w:rsidRPr="00F81963">
              <w:rPr>
                <w:rFonts w:cs="B Mitra"/>
                <w:rtl/>
                <w:lang w:bidi="fa-IR"/>
              </w:rPr>
              <w:t xml:space="preserve">- </w:t>
            </w:r>
            <w:r w:rsidRPr="00F81963">
              <w:rPr>
                <w:rFonts w:hint="cs" w:cs="B Mitra"/>
                <w:rtl/>
                <w:lang w:bidi="fa-IR"/>
              </w:rPr>
              <w:t xml:space="preserve">دکتر میرزایی- دکتر کریمی فرد- دکتر عبدالکریمی -  دکتر تقوی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حسن شاهی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</w:p>
          <w:p w:rsidRPr="00F81963" w:rsidR="00844461" w:rsidP="00844461" w:rsidRDefault="00844461" w14:paraId="4FACB52B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رضا زاده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اسماعیلی- دکتر شبانی زاده - دکترفاطمی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سروستانی</w:t>
            </w:r>
          </w:p>
        </w:tc>
        <w:tc>
          <w:tcPr>
            <w:tcW w:w="1260" w:type="dxa"/>
          </w:tcPr>
          <w:p w:rsidRPr="00E750BE" w:rsidR="00844461" w:rsidP="00844461" w:rsidRDefault="00844461" w14:paraId="2FAF1EAB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تقوی</w:t>
            </w:r>
          </w:p>
        </w:tc>
      </w:tr>
      <w:tr w:rsidRPr="00F81963" w:rsidR="00844461" w:rsidTr="00A51F24" w14:paraId="6411450B" w14:textId="77777777">
        <w:trPr>
          <w:trHeight w:val="728"/>
        </w:trPr>
        <w:tc>
          <w:tcPr>
            <w:tcW w:w="650" w:type="dxa"/>
          </w:tcPr>
          <w:p w:rsidRPr="00E750BE" w:rsidR="00844461" w:rsidP="00844461" w:rsidRDefault="00844461" w14:paraId="4958F6F4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cs="B Mitra"/>
              </w:rPr>
              <w:br w:type="page"/>
            </w:r>
            <w:r w:rsidRPr="00E750BE">
              <w:rPr>
                <w:rFonts w:hint="cs" w:cs="B Mitra"/>
                <w:rtl/>
                <w:lang w:bidi="fa-IR"/>
              </w:rPr>
              <w:t>7</w:t>
            </w:r>
          </w:p>
        </w:tc>
        <w:tc>
          <w:tcPr>
            <w:tcW w:w="1330" w:type="dxa"/>
          </w:tcPr>
          <w:p w:rsidRPr="00E750BE" w:rsidR="00844461" w:rsidP="00844461" w:rsidRDefault="00844461" w14:paraId="7506CB2D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حوزه ارزشیابی دوره</w:t>
            </w:r>
          </w:p>
        </w:tc>
        <w:tc>
          <w:tcPr>
            <w:tcW w:w="7830" w:type="dxa"/>
          </w:tcPr>
          <w:p w:rsidRPr="00F81963" w:rsidR="00844461" w:rsidP="00844461" w:rsidRDefault="00844461" w14:paraId="20AD63B4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وکیلیان- دکتر میرزایی- دکتر کریمی فرد- دکتر عبدالکریمی -دکتر احمدنیا- دکتر جلال حسن شاهی- خانم دکتر باقری- خانم کرمی- خانم مقدم- خانم نوری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دکترزنگی آبادی - دکتر آذین- دکتر سروستانی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خانم فرناز حیدری نژاد</w:t>
            </w:r>
          </w:p>
        </w:tc>
        <w:tc>
          <w:tcPr>
            <w:tcW w:w="1260" w:type="dxa"/>
          </w:tcPr>
          <w:p w:rsidRPr="00E750BE" w:rsidR="00844461" w:rsidP="00844461" w:rsidRDefault="00844461" w14:paraId="36D6A8AA" w14:textId="4D5440CF">
            <w:pPr>
              <w:bidi/>
              <w:jc w:val="center"/>
              <w:rPr>
                <w:rFonts w:cs="B Mitra"/>
                <w:rtl/>
                <w:lang w:bidi="fa-IR"/>
              </w:rPr>
            </w:pPr>
            <w:bookmarkStart w:name="_GoBack" w:id="0"/>
            <w:bookmarkEnd w:id="0"/>
            <w:r w:rsidRPr="00E750BE">
              <w:rPr>
                <w:rFonts w:hint="cs" w:cs="B Mitra"/>
                <w:rtl/>
                <w:lang w:bidi="fa-IR"/>
              </w:rPr>
              <w:t xml:space="preserve">دکتر باقری </w:t>
            </w:r>
          </w:p>
        </w:tc>
      </w:tr>
      <w:tr w:rsidRPr="00F81963" w:rsidR="00844461" w:rsidTr="00A51F24" w14:paraId="57085BB2" w14:textId="77777777">
        <w:trPr>
          <w:trHeight w:val="692"/>
        </w:trPr>
        <w:tc>
          <w:tcPr>
            <w:tcW w:w="650" w:type="dxa"/>
          </w:tcPr>
          <w:p w:rsidRPr="00E750BE" w:rsidR="00844461" w:rsidP="00844461" w:rsidRDefault="00844461" w14:paraId="0592952F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8</w:t>
            </w:r>
          </w:p>
        </w:tc>
        <w:tc>
          <w:tcPr>
            <w:tcW w:w="1330" w:type="dxa"/>
          </w:tcPr>
          <w:p w:rsidRPr="00E750BE" w:rsidR="00844461" w:rsidP="00844461" w:rsidRDefault="00844461" w14:paraId="6371EBE9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حوزه حاکمیت مدیریت و اجرایی</w:t>
            </w:r>
          </w:p>
        </w:tc>
        <w:tc>
          <w:tcPr>
            <w:tcW w:w="7830" w:type="dxa"/>
          </w:tcPr>
          <w:p w:rsidRPr="00F81963" w:rsidR="00844461" w:rsidP="00844461" w:rsidRDefault="00844461" w14:paraId="2474408F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 xml:space="preserve">دکتر میرزایی- دکتر کریمی فرد- دکتر وکیلیان- دکتر عبدالکریمی- دکتر رهنما </w:t>
            </w:r>
            <w:r w:rsidRPr="00F81963">
              <w:rPr>
                <w:rFonts w:hint="cs" w:ascii="Times New Roman" w:hAnsi="Times New Roman" w:cs="Times New Roman"/>
                <w:rtl/>
                <w:lang w:bidi="fa-IR"/>
              </w:rPr>
              <w:t>–</w:t>
            </w:r>
            <w:r w:rsidRPr="00F81963">
              <w:rPr>
                <w:rFonts w:hint="cs" w:cs="B Mitra"/>
                <w:rtl/>
                <w:lang w:bidi="fa-IR"/>
              </w:rPr>
              <w:t xml:space="preserve"> دکتر حسن شاهی-</w:t>
            </w:r>
          </w:p>
          <w:p w:rsidRPr="00F81963" w:rsidR="00844461" w:rsidP="00844461" w:rsidRDefault="00844461" w14:paraId="1ADD6B8B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F81963">
              <w:rPr>
                <w:rFonts w:hint="cs" w:cs="B Mitra"/>
                <w:rtl/>
                <w:lang w:bidi="fa-IR"/>
              </w:rPr>
              <w:t>دکتر حمید حسنی -  خانم محمدی- خانم شهرابادی</w:t>
            </w:r>
          </w:p>
        </w:tc>
        <w:tc>
          <w:tcPr>
            <w:tcW w:w="1260" w:type="dxa"/>
          </w:tcPr>
          <w:p w:rsidRPr="00E750BE" w:rsidR="00844461" w:rsidP="00844461" w:rsidRDefault="00844461" w14:paraId="3B7372D0" w14:textId="7777777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750BE">
              <w:rPr>
                <w:rFonts w:hint="cs" w:cs="B Mitra"/>
                <w:rtl/>
                <w:lang w:bidi="fa-IR"/>
              </w:rPr>
              <w:t>دکتر رهنما</w:t>
            </w:r>
          </w:p>
        </w:tc>
      </w:tr>
    </w:tbl>
    <w:p w:rsidRPr="00F81963" w:rsidR="00844461" w:rsidP="00844461" w:rsidRDefault="00844461" w14:paraId="76B29619" w14:textId="0769FCFF">
      <w:pPr>
        <w:bidi/>
        <w:spacing w:line="276" w:lineRule="auto"/>
        <w:jc w:val="both"/>
        <w:rPr>
          <w:rFonts w:cs="B Mitra"/>
          <w:sz w:val="28"/>
          <w:szCs w:val="28"/>
          <w:rtl/>
          <w:lang w:bidi="fa-IR"/>
        </w:rPr>
      </w:pPr>
      <w:r w:rsidRPr="00F81963">
        <w:rPr>
          <w:rFonts w:hint="cs" w:cs="B Mitra"/>
          <w:sz w:val="28"/>
          <w:szCs w:val="28"/>
          <w:rtl/>
          <w:lang w:bidi="fa-IR"/>
        </w:rPr>
        <w:t>با سلام و احترام</w:t>
      </w:r>
      <w:r>
        <w:rPr>
          <w:rFonts w:hint="cs" w:cs="B Mitra"/>
          <w:sz w:val="28"/>
          <w:szCs w:val="28"/>
          <w:rtl/>
          <w:lang w:bidi="fa-IR"/>
        </w:rPr>
        <w:t>؛</w:t>
      </w:r>
      <w:r w:rsidRPr="00E750BE">
        <w:rPr>
          <w:rFonts w:hint="cs" w:cs="B Mitra"/>
          <w:sz w:val="28"/>
          <w:szCs w:val="28"/>
          <w:rtl/>
          <w:lang w:bidi="fa-IR"/>
        </w:rPr>
        <w:t xml:space="preserve"> </w:t>
      </w:r>
      <w:r w:rsidRPr="00F81963">
        <w:rPr>
          <w:rFonts w:hint="cs" w:cs="B Mitra"/>
          <w:sz w:val="28"/>
          <w:szCs w:val="28"/>
          <w:rtl/>
          <w:lang w:bidi="fa-IR"/>
        </w:rPr>
        <w:t xml:space="preserve">با عنایت </w:t>
      </w:r>
      <w:r>
        <w:rPr>
          <w:rFonts w:hint="cs" w:cs="B Mitra"/>
          <w:sz w:val="28"/>
          <w:szCs w:val="28"/>
          <w:rtl/>
          <w:lang w:bidi="fa-IR"/>
        </w:rPr>
        <w:t xml:space="preserve">به </w:t>
      </w:r>
      <w:r w:rsidRPr="00F81963">
        <w:rPr>
          <w:rFonts w:hint="cs" w:cs="B Mitra"/>
          <w:sz w:val="28"/>
          <w:szCs w:val="28"/>
          <w:rtl/>
          <w:lang w:bidi="fa-IR"/>
        </w:rPr>
        <w:t xml:space="preserve">نامه شماره 3352/1/31 پ د مورخ 17/08/ 1404 و به موجب این ابلاغ ،اعضا و مسئولین کمیته های هشت گانه اعتبار بخشی به شرح جدول ذیل تعیین می گردند تا نسبت به انجام امور محوله برابر مقررات و با هماهنگی مسئول مربوطه اهتمام نمایند. توفیق </w:t>
      </w:r>
      <w:r w:rsidR="00BA078A">
        <w:rPr>
          <w:rFonts w:hint="cs" w:cs="B Mitra"/>
          <w:sz w:val="28"/>
          <w:szCs w:val="28"/>
          <w:rtl/>
          <w:lang w:bidi="fa-IR"/>
        </w:rPr>
        <w:t>شما را از خداوند متعال خواستارم.</w:t>
      </w:r>
    </w:p>
    <w:p w:rsidRPr="00F81963" w:rsidR="00844461" w:rsidP="00844461" w:rsidRDefault="00302FA6" w14:paraId="3C354680" w14:textId="141981A5">
      <w:pPr>
        <w:bidi/>
        <w:spacing w:line="276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noProof/>
          <w:lang w:val="en-US" w:eastAsia="en-US"/>
        </w:rPr>
      </w:r>
    </w:p>
    <w:p w:rsidRPr="006B38BD" w:rsidR="006B38BD" w:rsidP="006B38BD" w:rsidRDefault="006B38BD" w14:paraId="4ECEA78F" w14:textId="67C88EC1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 w:rsidRPr="006B38BD">
        <w:rPr>
          <w:rFonts w:hint="cs" w:cs="B Mitra"/>
          <w:b/>
          <w:bCs/>
          <w:sz w:val="28"/>
          <w:szCs w:val="28"/>
          <w:rtl/>
          <w:lang w:bidi="fa-IR"/>
        </w:rPr>
        <w:t xml:space="preserve"> </w:t>
      </w:r>
    </w:p>
    <w:p w:rsidRPr="006B38BD" w:rsidR="005222FE" w:rsidP="005222FE" w:rsidRDefault="005222FE" w14:paraId="4ECEA790" w14:textId="43078A01">
      <w:pPr>
        <w:bidi/>
        <w:rPr>
          <w:rFonts w:cs="B Mitra" w:asciiTheme="minorHAnsi" w:hAnsiTheme="minorHAnsi"/>
          <w:lang w:val="en-US" w:bidi="fa-IR"/>
        </w:rPr>
      </w:pPr>
    </w:p>
    <w:p w:rsidRPr="006B38BD" w:rsidR="005222FE" w:rsidP="005222FE" w:rsidRDefault="005222FE" w14:paraId="4ECEA791" w14:textId="5E631FFD">
      <w:pPr>
        <w:bidi/>
        <w:rPr>
          <w:rFonts w:cs="B Mitra"/>
          <w:rtl/>
          <w:lang w:bidi="fa-IR"/>
        </w:rPr>
      </w:pPr>
    </w:p>
    <w:sectPr w:rsidRPr="006B38BD" w:rsidR="005222FE" w:rsidSect="00183D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979" w:right="851" w:bottom="204" w:left="851" w:header="0" w:footer="565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2B29D" w14:textId="77777777" w:rsidR="008404A4" w:rsidRDefault="008404A4">
      <w:r>
        <w:separator/>
      </w:r>
    </w:p>
  </w:endnote>
  <w:endnote w:type="continuationSeparator" w:id="0">
    <w:p w14:paraId="3895FBAE" w14:textId="77777777" w:rsidR="008404A4" w:rsidRDefault="0084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A3" w:rsidRDefault="005B65A3" w14:paraId="65807BB0" w14:textId="77777777">
    <w:pPr>
      <w:pStyle w:val="Footer"/>
    </w:pPr>
  </w:p>
</w:ftr>
</file>

<file path=word/footer2.xml><?xml version="1.0" encoding="utf-8"?>
<w:ftr xmlns:a="http://schemas.openxmlformats.org/drawingml/2006/main" xmlns:a14="http://schemas.microsoft.com/office/drawing/2010/main" xmlns:pic="http://schemas.openxmlformats.org/drawingml/2006/pictur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BD4" w:rsidP="00D61F7A" w:rsidRDefault="00674C94" w14:paraId="4ECEA7C2" w14:textId="381001FF">
    <w:pPr>
      <w:pStyle w:val="Footer"/>
      <w:tabs>
        <w:tab w:val="left" w:pos="660"/>
        <w:tab w:val="center" w:pos="3345"/>
      </w:tabs>
      <w:bidi/>
      <w:rPr>
        <w:rFonts w:ascii="IranNastaliq" w:hAnsi="IranNastaliq" w:cs="B Mitra"/>
        <w:b/>
        <w:bCs/>
        <w:sz w:val="16"/>
        <w:szCs w:val="16"/>
        <w:rtl/>
        <w:lang w:val="en-US" w:bidi="fa-IR"/>
      </w:rPr>
    </w:pPr>
    <w:r w:rsidRPr="00D61F7A">
      <w:rPr>
        <w:rFonts w:ascii="Calibri" w:hAnsi="Calibri"/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editId="4633B2A3" wp14:anchorId="4ECEA7D2">
              <wp:simplePos x="0" y="0"/>
              <wp:positionH relativeFrom="margin">
                <wp:posOffset>1602740</wp:posOffset>
              </wp:positionH>
              <wp:positionV relativeFrom="paragraph">
                <wp:posOffset>-39370</wp:posOffset>
              </wp:positionV>
              <wp:extent cx="2000250" cy="514350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0" cy="514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B10CF" w:rsidR="00D61F7A" w:rsidP="00624480" w:rsidRDefault="00D61F7A" w14:paraId="4ECEA7DF" w14:textId="67E333C5">
                          <w:pPr>
                            <w:pStyle w:val="Footer"/>
                            <w:bidi/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</w:pPr>
                        </w:p>
                        <w:p w:rsidR="00D61F7A" w:rsidP="00C41277" w:rsidRDefault="004E42F4" w14:paraId="4ECEA7E0" w14:textId="693D80F3">
                          <w:pPr>
                            <w:pStyle w:val="Footer"/>
                            <w:bidi/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</w:pPr>
                          <w:proofErr w:type="gramStart"/>
                          <w:r w:rsidRPr="00FB10CF"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  <w:t xml:space="preserve">Web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  <w:t>:</w:t>
                          </w:r>
                          <w:proofErr w:type="gramEnd"/>
                          <w:r w:rsidRPr="00CB1773">
                            <w:t xml:space="preserve"> </w:t>
                          </w:r>
                          <w:hyperlink w:history="1" r:id="rId1">
                            <w:r w:rsidRPr="00DE1121" w:rsidR="00C41277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  <w:lang w:val="en-US" w:bidi="fa-IR"/>
                              </w:rPr>
                              <w:t>education.rums.ac.ir</w:t>
                            </w:r>
                          </w:hyperlink>
                        </w:p>
                        <w:p w:rsidRPr="00C41277" w:rsidR="00C41277" w:rsidP="00C41277" w:rsidRDefault="00C41277" w14:paraId="6F16F1C0" w14:textId="2495BE99">
                          <w:pPr>
                            <w:pStyle w:val="Footer"/>
                            <w:bidi/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  <w:t>Mail:</w:t>
                          </w:r>
                          <w:r w:rsidRPr="00C41277">
                            <w:t xml:space="preserve"> </w:t>
                          </w:r>
                          <w:r w:rsidRPr="00C41277">
                            <w:rPr>
                              <w:rFonts w:ascii="Tahoma" w:hAnsi="Tahoma" w:cs="Tahom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  <w:t>fax_amozeshi@rums.ac.ir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shapetype id="_x0000_t202" coordsize="21600,21600" o:spt="202" path="m,l,21600r21600,l21600,xe" w14:anchorId="4ECEA7D2">
              <v:stroke joinstyle="miter"/>
              <v:path gradientshapeok="t" o:connecttype="rect"/>
            </v:shapetype>
            <v:shape id="_x0000_s1029" style="position:absolute;left:0;text-align:left;margin-left:126.2pt;margin-top:-3.1pt;width:157.5pt;height:40.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">
              <v:textbox>
                <w:txbxContent>
                  <w:p w:rsidRPr="00FB10CF" w:rsidR="00D61F7A" w:rsidP="00624480" w:rsidRDefault="00D61F7A" w14:paraId="4ECEA7DF" w14:textId="67E333C5">
                    <w:pPr>
                      <w:pStyle w:val="Footer"/>
                      <w:bidi/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</w:pPr>
                  </w:p>
                  <w:p w:rsidR="00D61F7A" w:rsidP="00C41277" w:rsidRDefault="004E42F4" w14:paraId="4ECEA7E0" w14:textId="693D80F3">
                    <w:pPr>
                      <w:pStyle w:val="Footer"/>
                      <w:bidi/>
                      <w:jc w:val="center"/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</w:pPr>
                    <w:proofErr w:type="gramStart"/>
                    <w:r w:rsidRPr="00FB10CF"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  <w:t xml:space="preserve">Web </w:t>
                    </w:r>
                    <w:r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  <w:t>:</w:t>
                    </w:r>
                    <w:proofErr w:type="gramEnd"/>
                    <w:r w:rsidRPr="00CB1773">
                      <w:t xml:space="preserve"> </w:t>
                    </w:r>
                    <w:hyperlink w:history="1" r:id="rId2">
                      <w:r w:rsidRPr="00DE1121" w:rsidR="00C41277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16"/>
                          <w:szCs w:val="16"/>
                          <w:lang w:val="en-US" w:bidi="fa-IR"/>
                        </w:rPr>
                        <w:t>education.rums.ac.ir</w:t>
                      </w:r>
                    </w:hyperlink>
                  </w:p>
                  <w:p w:rsidRPr="00C41277" w:rsidR="00C41277" w:rsidP="00C41277" w:rsidRDefault="00C41277" w14:paraId="6F16F1C0" w14:textId="2495BE99">
                    <w:pPr>
                      <w:pStyle w:val="Footer"/>
                      <w:bidi/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  <w:t>Mail:</w:t>
                    </w:r>
                    <w:r w:rsidRPr="00C41277">
                      <w:t xml:space="preserve"> </w:t>
                    </w:r>
                    <w:r w:rsidRPr="00C41277">
                      <w:rPr>
                        <w:rFonts w:ascii="Tahoma" w:hAnsi="Tahoma" w:cs="Tahoma"/>
                        <w:b/>
                        <w:bCs/>
                        <w:sz w:val="16"/>
                        <w:szCs w:val="16"/>
                        <w:lang w:val="en-US" w:bidi="fa-IR"/>
                      </w:rPr>
                      <w:t>fax_amozeshi@rums.ac.ir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Times New Roman" w:hAnsi="Times New Roman" w:cs="Times New Roman"/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editId="592955F2" wp14:anchorId="7404F561">
              <wp:simplePos x="0" y="0"/>
              <wp:positionH relativeFrom="margin">
                <wp:posOffset>3431540</wp:posOffset>
              </wp:positionH>
              <wp:positionV relativeFrom="paragraph">
                <wp:posOffset>8255</wp:posOffset>
              </wp:positionV>
              <wp:extent cx="3483610" cy="68580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361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1277" w:rsidP="00674C94" w:rsidRDefault="00CB1773" w14:paraId="5B9D9BFD" w14:textId="64297F85">
                          <w:pPr>
                            <w:pStyle w:val="Footer"/>
                            <w:tabs>
                              <w:tab w:val="left" w:pos="660"/>
                              <w:tab w:val="center" w:pos="3345"/>
                            </w:tabs>
                            <w:bidi/>
                            <w:rPr>
                              <w:rFonts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رفسنجان </w:t>
                          </w:r>
                          <w:r>
                            <w:rPr>
                              <w:rFonts w:ascii="IranNastaliq" w:hAnsi="IranNastaliq" w:cs="IranNastaliq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  <w:t>–</w:t>
                          </w: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 بلوار امام علي (ع) </w:t>
                          </w:r>
                          <w:r>
                            <w:rPr>
                              <w:rFonts w:ascii="IranNastaliq" w:hAnsi="IranNastaliq" w:cs="IranNastaliq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  <w:t>–</w:t>
                          </w: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 سازمان مركزي دانشگاه علوم پزشكي حوزه معاونت آموزشی</w:t>
                          </w:r>
                        </w:p>
                        <w:p w:rsidR="00CB1773" w:rsidP="005B65A3" w:rsidRDefault="00CB1773" w14:paraId="7D469095" w14:textId="46515729">
                          <w:pPr>
                            <w:pStyle w:val="Footer"/>
                            <w:tabs>
                              <w:tab w:val="left" w:pos="660"/>
                              <w:tab w:val="center" w:pos="3345"/>
                            </w:tabs>
                            <w:bidi/>
                            <w:rPr>
                              <w:rFonts w:ascii="IranNastaliq" w:hAnsi="IranNastaliq" w:cs="B Mitra"/>
                              <w:b/>
                              <w:bCs/>
                              <w:sz w:val="16"/>
                              <w:szCs w:val="16"/>
                              <w:lang w:val="en-US" w:bidi="fa-IR"/>
                            </w:rPr>
                          </w:pP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 xml:space="preserve">تلفن: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>42</w:t>
                          </w: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 xml:space="preserve">-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>34280038-034</w:t>
                          </w:r>
                          <w:r>
                            <w:rPr>
                              <w:rFonts w:hint="cs" w:ascii="IranNastaliq" w:hAnsi="IranNastaliq" w:cs="B Mitra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 xml:space="preserve">   فكس:</w:t>
                          </w:r>
                          <w:r w:rsidR="00C41277">
                            <w:rPr>
                              <w:rFonts w:hint="cs"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  <w:rtl/>
                              <w:lang w:val="en-US" w:bidi="fa-IR"/>
                            </w:rPr>
                            <w:t>31315208-034</w:t>
                          </w:r>
                        </w:p>
                        <w:p w:rsidR="00CB1773" w:rsidP="00C41277" w:rsidRDefault="00CB1773" w14:paraId="17259832" w14:textId="77777777">
                          <w:pPr>
                            <w:pStyle w:val="Footer"/>
                            <w:tabs>
                              <w:tab w:val="left" w:pos="660"/>
                              <w:tab w:val="center" w:pos="3345"/>
                            </w:tabs>
                            <w:bidi/>
                            <w:jc w:val="center"/>
                            <w:rPr>
                              <w:rFonts w:ascii="IranNastaliq" w:hAnsi="IranNastaliq" w:cs="B Mitra"/>
                              <w:b/>
                              <w:bCs/>
                              <w:sz w:val="14"/>
                              <w:szCs w:val="14"/>
                              <w:rtl/>
                              <w:lang w:val="en-US" w:bidi="fa-IR"/>
                            </w:rPr>
                          </w:pPr>
                        </w:p>
                        <w:p w:rsidR="00CB1773" w:rsidP="00C41277" w:rsidRDefault="00CB1773" w14:paraId="184C7794" w14:textId="77777777">
                          <w:pPr>
                            <w:pStyle w:val="Footer"/>
                            <w:tabs>
                              <w:tab w:val="left" w:pos="660"/>
                              <w:tab w:val="center" w:pos="3345"/>
                            </w:tabs>
                            <w:bidi/>
                            <w:jc w:val="center"/>
                            <w:rPr>
                              <w:rFonts w:ascii="IranNastaliq" w:hAnsi="IranNastaliq" w:cs="B Mitra"/>
                              <w:b/>
                              <w:bCs/>
                              <w:sz w:val="8"/>
                              <w:szCs w:val="8"/>
                              <w:rtl/>
                              <w:lang w:val="en-US" w:bidi="fa-IR"/>
                            </w:rPr>
                          </w:pPr>
                        </w:p>
                        <w:p w:rsidR="00CB1773" w:rsidP="00C41277" w:rsidRDefault="00CB1773" w14:paraId="48943232" w14:textId="77777777">
                          <w:pPr>
                            <w:jc w:val="center"/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shape id="Text Box 1" style="position:absolute;left:0;text-align:left;margin-left:270.2pt;margin-top:.65pt;width:274.3pt;height:54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" w14:anchorId="7404F561">
              <v:textbox>
                <w:txbxContent>
                  <w:p w:rsidR="00C41277" w:rsidP="00674C94" w:rsidRDefault="00CB1773" w14:paraId="5B9D9BFD" w14:textId="64297F85">
                    <w:pPr>
                      <w:pStyle w:val="Footer"/>
                      <w:tabs>
                        <w:tab w:val="left" w:pos="660"/>
                        <w:tab w:val="center" w:pos="3345"/>
                      </w:tabs>
                      <w:bidi/>
                      <w:rPr>
                        <w:rFonts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</w:pP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  <w:t xml:space="preserve">رفسنجان </w:t>
                    </w:r>
                    <w:r>
                      <w:rPr>
                        <w:rFonts w:ascii="IranNastaliq" w:hAnsi="IranNastaliq" w:cs="IranNastaliq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  <w:t>–</w:t>
                    </w: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  <w:t xml:space="preserve"> بلوار امام علي (ع) </w:t>
                    </w:r>
                    <w:r>
                      <w:rPr>
                        <w:rFonts w:ascii="IranNastaliq" w:hAnsi="IranNastaliq" w:cs="IranNastaliq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  <w:t>–</w:t>
                    </w: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bidi="fa-IR"/>
                      </w:rPr>
                      <w:t xml:space="preserve"> سازمان مركزي دانشگاه علوم پزشكي حوزه معاونت آموزشی</w:t>
                    </w:r>
                  </w:p>
                  <w:p w:rsidR="00CB1773" w:rsidP="005B65A3" w:rsidRDefault="00CB1773" w14:paraId="7D469095" w14:textId="46515729">
                    <w:pPr>
                      <w:pStyle w:val="Footer"/>
                      <w:tabs>
                        <w:tab w:val="left" w:pos="660"/>
                        <w:tab w:val="center" w:pos="3345"/>
                      </w:tabs>
                      <w:bidi/>
                      <w:rPr>
                        <w:rFonts w:ascii="IranNastaliq" w:hAnsi="IranNastaliq" w:cs="B Mitra"/>
                        <w:b/>
                        <w:bCs/>
                        <w:sz w:val="16"/>
                        <w:szCs w:val="16"/>
                        <w:lang w:val="en-US" w:bidi="fa-IR"/>
                      </w:rPr>
                    </w:pP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 xml:space="preserve">تلفن: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>42</w:t>
                    </w: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 xml:space="preserve">-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>34280038-034</w:t>
                    </w:r>
                    <w:r>
                      <w:rPr>
                        <w:rFonts w:hint="cs" w:ascii="IranNastaliq" w:hAnsi="IranNastaliq" w:cs="B Mitra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 xml:space="preserve">   فكس:</w:t>
                    </w:r>
                    <w:r w:rsidR="00C41277">
                      <w:rPr>
                        <w:rFonts w:hint="cs" w:asciiTheme="minorHAnsi" w:hAnsiTheme="minorHAnsi" w:cstheme="minorHAnsi"/>
                        <w:b/>
                        <w:bCs/>
                        <w:sz w:val="16"/>
                        <w:szCs w:val="16"/>
                        <w:rtl/>
                        <w:lang w:val="en-US" w:bidi="fa-IR"/>
                      </w:rPr>
                      <w:t>31315208-034</w:t>
                    </w:r>
                  </w:p>
                  <w:p w:rsidR="00CB1773" w:rsidP="00C41277" w:rsidRDefault="00CB1773" w14:paraId="17259832" w14:textId="77777777">
                    <w:pPr>
                      <w:pStyle w:val="Footer"/>
                      <w:tabs>
                        <w:tab w:val="left" w:pos="660"/>
                        <w:tab w:val="center" w:pos="3345"/>
                      </w:tabs>
                      <w:bidi/>
                      <w:jc w:val="center"/>
                      <w:rPr>
                        <w:rFonts w:ascii="IranNastaliq" w:hAnsi="IranNastaliq" w:cs="B Mitra"/>
                        <w:b/>
                        <w:bCs/>
                        <w:sz w:val="14"/>
                        <w:szCs w:val="14"/>
                        <w:rtl/>
                        <w:lang w:val="en-US" w:bidi="fa-IR"/>
                      </w:rPr>
                    </w:pPr>
                  </w:p>
                  <w:p w:rsidR="00CB1773" w:rsidP="00C41277" w:rsidRDefault="00CB1773" w14:paraId="184C7794" w14:textId="77777777">
                    <w:pPr>
                      <w:pStyle w:val="Footer"/>
                      <w:tabs>
                        <w:tab w:val="left" w:pos="660"/>
                        <w:tab w:val="center" w:pos="3345"/>
                      </w:tabs>
                      <w:bidi/>
                      <w:jc w:val="center"/>
                      <w:rPr>
                        <w:rFonts w:ascii="IranNastaliq" w:hAnsi="IranNastaliq" w:cs="B Mitra"/>
                        <w:b/>
                        <w:bCs/>
                        <w:sz w:val="8"/>
                        <w:szCs w:val="8"/>
                        <w:rtl/>
                        <w:lang w:val="en-US" w:bidi="fa-IR"/>
                      </w:rPr>
                    </w:pPr>
                  </w:p>
                  <w:p w:rsidR="00CB1773" w:rsidP="00C41277" w:rsidRDefault="00CB1773" w14:paraId="48943232" w14:textId="77777777">
                    <w:pPr>
                      <w:jc w:val="center"/>
                      <w:rPr>
                        <w:rtl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drawing>
        <wp:anchor distT="0" distB="0" distL="0" distR="0" simplePos="0" relativeHeight="251658240" behindDoc="0" locked="0" layoutInCell="1" allowOverlap="1">
          <wp:simplePos x="0" y="0"/>
          <wp:positionH relativeFrom="margin">
            <wp:posOffset>-238125</wp:posOffset>
          </wp:positionH>
          <wp:positionV relativeFrom="paragraph">
            <wp:posOffset>-500380</wp:posOffset>
          </wp:positionV>
          <wp:extent cx="1571625" cy="1194435"/>
          <wp:effectExtent l="19050" t="0" r="0" b="0"/>
          <wp:wrapNone/>
          <wp:docPr id="303955700" name="File_a6996e5c-e79b-4b17-b2c8-63bc025a6a3e" descr="#qrcode#84c4721c-44ed-4b21-8e70-1add3edd02c4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3955700" name="File_a6996e5c-e79b-4b17-b2c8-63bc025a6a3e" descr="#qrcode#84c4721c-44ed-4b21-8e70-1add3edd02c4"/>
                  <pic:cNvPicPr>
                    <a:picLocks noChangeAspect="1" noChangeArrowheads="1"/>
                  </pic:cNvPicPr>
                </pic:nvPicPr>
                <pic:blipFill>
                  <a:blip r:embed="R15d16c284b79434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1625" cy="1194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BD4">
      <w:rPr>
        <w:rFonts w:ascii="IranNastaliq" w:hAnsi="IranNastaliq" w:cs="B Mitra"/>
        <w:b/>
        <w:bCs/>
        <w:noProof/>
        <w:sz w:val="16"/>
        <w:szCs w:val="1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editId="18FD1708" wp14:anchorId="4ECEA7CE">
              <wp:simplePos x="0" y="0"/>
              <wp:positionH relativeFrom="column">
                <wp:posOffset>1710445</wp:posOffset>
              </wp:positionH>
              <wp:positionV relativeFrom="paragraph">
                <wp:posOffset>-6106</wp:posOffset>
              </wp:positionV>
              <wp:extent cx="3745523" cy="0"/>
              <wp:effectExtent l="0" t="0" r="26670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4552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4="http://schemas.microsoft.com/office/drawing/2010/main" xmlns:pic="http://schemas.openxmlformats.org/drawingml/2006/picture" xmlns:a="http://schemas.openxmlformats.org/drawingml/2006/main">
          <w:pict>
            <v:line id="Straight Connector 14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" from="134.7pt,-.5pt" to="429.6pt,-.5pt" w14:anchorId="18E16DD1">
              <v:stroke joinstyle="miter"/>
            </v:line>
          </w:pict>
        </mc:Fallback>
      </mc:AlternateContent>
    </w:r>
  </w:p>
  <w:p w:rsidR="00460BD4" w:rsidP="00460BD4" w:rsidRDefault="00460BD4" w14:paraId="4ECEA7C3" w14:textId="6EC0CAAD">
    <w:pPr>
      <w:pStyle w:val="Footer"/>
      <w:tabs>
        <w:tab w:val="left" w:pos="660"/>
        <w:tab w:val="center" w:pos="3345"/>
      </w:tabs>
      <w:bidi/>
      <w:rPr>
        <w:rFonts w:ascii="IranNastaliq" w:hAnsi="IranNastaliq" w:cs="B Mitra"/>
        <w:b/>
        <w:bCs/>
        <w:sz w:val="16"/>
        <w:szCs w:val="16"/>
        <w:rtl/>
        <w:lang w:val="en-US" w:bidi="fa-IR"/>
      </w:rPr>
    </w:pPr>
  </w:p>
  <w:p w:rsidR="008C4DEB" w:rsidP="00460BD4" w:rsidRDefault="008C4DEB" w14:paraId="4ECEA7C4" w14:textId="0A9F4939">
    <w:pPr>
      <w:pStyle w:val="Footer"/>
      <w:tabs>
        <w:tab w:val="left" w:pos="660"/>
        <w:tab w:val="center" w:pos="3345"/>
      </w:tabs>
      <w:bidi/>
      <w:rPr>
        <w:rFonts w:ascii="IranNastaliq" w:hAnsi="IranNastaliq" w:cs="B Mitra"/>
        <w:b/>
        <w:bCs/>
        <w:sz w:val="16"/>
        <w:szCs w:val="16"/>
        <w:rtl/>
        <w:lang w:val="en-US" w:bidi="fa-IR"/>
      </w:rPr>
    </w:pPr>
  </w:p>
  <w:p w:rsidRPr="00FB10CF" w:rsidR="008E4A6D" w:rsidP="008C4DEB" w:rsidRDefault="005B65A3" w14:paraId="4ECEA7C5" w14:textId="136926F6">
    <w:pPr>
      <w:pStyle w:val="Footer"/>
      <w:tabs>
        <w:tab w:val="left" w:pos="660"/>
        <w:tab w:val="center" w:pos="3345"/>
      </w:tabs>
      <w:bidi/>
      <w:rPr>
        <w:rFonts w:ascii="IranNastaliq" w:hAnsi="IranNastaliq" w:cs="B Mitra"/>
        <w:b/>
        <w:bCs/>
        <w:sz w:val="16"/>
        <w:szCs w:val="16"/>
        <w:rtl/>
        <w:lang w:val="en-US" w:bidi="fa-IR"/>
      </w:rPr>
    </w:pPr>
    <w:r>
      <w:rPr>
        <w:rFonts w:ascii="IranNastaliq" w:hAnsi="IranNastaliq" w:cs="B Mitra"/>
        <w:b/>
        <w:bCs/>
        <w:noProof/>
        <w:sz w:val="16"/>
        <w:szCs w:val="16"/>
        <w:lang w:val="en-US" w:eastAsia="en-US"/>
      </w:rPr>
      <w:drawing>
        <wp:anchor distT="0" distB="0" distL="114300" distR="114300" simplePos="0" relativeHeight="251675136" behindDoc="1" locked="0" layoutInCell="1" allowOverlap="1" wp14:editId="1BD02F01" wp14:anchorId="440862AA">
          <wp:simplePos x="0" y="0"/>
          <wp:positionH relativeFrom="margin">
            <wp:align>center</wp:align>
          </wp:positionH>
          <wp:positionV relativeFrom="page">
            <wp:posOffset>10283825</wp:posOffset>
          </wp:positionV>
          <wp:extent cx="2209800" cy="276225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A3" w:rsidRDefault="005B65A3" w14:paraId="386413CD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13A60" w14:textId="77777777" w:rsidR="008404A4" w:rsidRDefault="008404A4">
      <w:r>
        <w:separator/>
      </w:r>
    </w:p>
  </w:footnote>
  <w:footnote w:type="continuationSeparator" w:id="0">
    <w:p w14:paraId="24650519" w14:textId="77777777" w:rsidR="008404A4" w:rsidRDefault="00840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A3" w:rsidRDefault="005B65A3" w14:paraId="3226D810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9F4" w:rsidP="008E4A6D" w:rsidRDefault="00460BD4" w14:paraId="4ECEA7BA" w14:textId="73578125">
    <w:pPr>
      <w:pStyle w:val="Header"/>
      <w:rPr>
        <w:rFonts w:ascii="Calibri" w:hAnsi="Calibri"/>
        <w:lang w:val="en-US"/>
      </w:rPr>
    </w:pPr>
    <w:r w:rsidRPr="00460BD4">
      <w:rPr>
        <w:rFonts w:ascii="Calibri" w:hAnsi="Calibri"/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editId="19899E4C" wp14:anchorId="4ECEA7C8">
              <wp:simplePos x="0" y="0"/>
              <wp:positionH relativeFrom="page">
                <wp:align>right</wp:align>
              </wp:positionH>
              <wp:positionV relativeFrom="paragraph">
                <wp:posOffset>46111</wp:posOffset>
              </wp:positionV>
              <wp:extent cx="2360930" cy="1404620"/>
              <wp:effectExtent l="0" t="0" r="0" b="3175"/>
              <wp:wrapSquare wrapText="bothSides"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560EE5" w:rsidR="00460BD4" w:rsidP="00460BD4" w:rsidRDefault="00560EE5" w14:paraId="4ECEA7DA" w14:textId="7961C0C6">
                          <w:pPr>
                            <w:rPr>
                              <w:rFonts w:asciiTheme="minorHAnsi" w:hAnsiTheme="minorHAnsi"/>
                              <w:rtl/>
                              <w:lang w:val="en-US" w:bidi="fa-IR"/>
                            </w:rPr>
                          </w:pPr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0836A965" wp14:editId="340D32C7">
                                <wp:extent cx="2082501" cy="1133060"/>
                                <wp:effectExtent l="0" t="0" r="0" b="0"/>
                                <wp:docPr id="16" name="Picture 16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 rotWithShape="1">
                                        <a:blip r:embed="rId1"/>
                                        <a:srcRect l="61129" t="20475" r="4843" b="4990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82766" cy="113320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4ECEA7C8">
              <v:stroke joinstyle="miter"/>
              <v:path gradientshapeok="t" o:connecttype="rect"/>
            </v:shapetype>
            <v:shape id="Text Box 2" style="position:absolute;margin-left:134.7pt;margin-top:3.65pt;width:185.9pt;height:110.6pt;z-index:251665920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">
              <v:textbox style="mso-fit-shape-to-text:t">
                <w:txbxContent>
                  <w:p w:rsidRPr="00560EE5" w:rsidR="00460BD4" w:rsidP="00460BD4" w:rsidRDefault="00560EE5" w14:paraId="4ECEA7DA" w14:textId="7961C0C6">
                    <w:pPr>
                      <w:rPr>
                        <w:rFonts w:asciiTheme="minorHAnsi" w:hAnsiTheme="minorHAnsi"/>
                        <w:rtl/>
                        <w:lang w:val="en-US" w:bidi="fa-IR"/>
                      </w:rPr>
                    </w:pPr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0836A965" wp14:editId="340D32C7">
                          <wp:extent cx="2082501" cy="1133060"/>
                          <wp:effectExtent l="0" t="0" r="0" b="0"/>
                          <wp:docPr id="16" name="Picture 16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1" name=""/>
                                  <pic:cNvPicPr/>
                                </pic:nvPicPr>
                                <pic:blipFill rotWithShape="1">
                                  <a:blip r:embed="rId2"/>
                                  <a:srcRect l="61129" t="20475" r="4843" b="49901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82766" cy="113320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8E4A6D" w:rsidP="008E4A6D" w:rsidRDefault="00483EF7" w14:paraId="4ECEA7BB" w14:textId="6DF16B5D">
    <w:pPr>
      <w:pStyle w:val="Header"/>
      <w:tabs>
        <w:tab w:val="clear" w:pos="4320"/>
        <w:tab w:val="clear" w:pos="8640"/>
        <w:tab w:val="center" w:pos="3062"/>
      </w:tabs>
      <w:rPr>
        <w:rFonts w:ascii="Calibri" w:hAnsi="Calibri"/>
        <w:lang w:val="en-US"/>
      </w:rPr>
    </w:pPr>
    <w:r>
      <w:rPr>
        <w:rFonts w:ascii="Calibri" w:hAnsi="Calibri"/>
        <w:noProof/>
        <w:lang w:val="en-US" w:eastAsia="en-US"/>
      </w:rPr>
      <w:drawing>
        <wp:anchor distT="0" distB="0" distL="114300" distR="114300" simplePos="0" relativeHeight="251659776" behindDoc="1" locked="0" layoutInCell="1" allowOverlap="1" wp14:editId="575AADB9" wp14:anchorId="4ECEA7CA">
          <wp:simplePos x="0" y="0"/>
          <wp:positionH relativeFrom="margin">
            <wp:align>center</wp:align>
          </wp:positionH>
          <wp:positionV relativeFrom="paragraph">
            <wp:posOffset>11967</wp:posOffset>
          </wp:positionV>
          <wp:extent cx="390525" cy="288925"/>
          <wp:effectExtent l="0" t="0" r="9525" b="0"/>
          <wp:wrapNone/>
          <wp:docPr id="5" name="Picture 5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titled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288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A6D">
      <w:rPr>
        <w:rFonts w:ascii="Calibri" w:hAnsi="Calibri"/>
        <w:lang w:val="en-US"/>
      </w:rPr>
      <w:tab/>
    </w:r>
  </w:p>
  <w:p w:rsidR="008E4A6D" w:rsidP="008E4A6D" w:rsidRDefault="00117995" w14:paraId="4ECEA7BC" w14:textId="7FEAA2DC">
    <w:pPr>
      <w:pStyle w:val="Header"/>
      <w:rPr>
        <w:rFonts w:ascii="Calibri" w:hAnsi="Calibri"/>
        <w:lang w:val="en-US"/>
      </w:rPr>
    </w:pPr>
    <w:r w:rsidRPr="00F17B21">
      <w:rPr>
        <w:rFonts w:cs="B Mitra"/>
        <w:b/>
        <w:bCs/>
        <w:noProof/>
        <w:sz w:val="28"/>
        <w:szCs w:val="28"/>
        <w:lang w:val="en-US"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editId="53B88F56" wp14:anchorId="4F363558">
              <wp:simplePos x="0" y="0"/>
              <wp:positionH relativeFrom="margin">
                <wp:posOffset>0</wp:posOffset>
              </wp:positionH>
              <wp:positionV relativeFrom="topMargin">
                <wp:posOffset>371475</wp:posOffset>
              </wp:positionV>
              <wp:extent cx="1825625" cy="1057275"/>
              <wp:effectExtent l="0" t="0" r="22225" b="28575"/>
              <wp:wrapNone/>
              <wp:docPr id="2" name="Text Box 2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5625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995" w:rsidP="00117995" w:rsidRDefault="00117995" w14:paraId="69AA0FF7" w14:textId="77777777">
                          <w:pPr>
                            <w:bidi/>
                            <w:rPr>
                              <w:rFonts w:cs="B Nazanin"/>
                              <w:sz w:val="22"/>
                              <w:szCs w:val="22"/>
                              <w:lang w:bidi="fa-IR"/>
                            </w:rPr>
                          </w:pPr>
                          <w:r>
                            <w:rPr>
                              <w:rFonts w:hint="cs" w:cs="B Nazanin"/>
                              <w:sz w:val="22"/>
                              <w:szCs w:val="22"/>
                              <w:rtl/>
                            </w:rPr>
                            <w:t xml:space="preserve">شماره: </w:t>
                          </w:r>
                          <w:bookmarkStart w:name="LetterNamber" w:id="1"/>
                          <w:r>
                            <w:rPr>
                              <w:rFonts w:hint="cs" w:ascii="Calibri" w:hAnsi="Calibri" w:cs="B Nazanin"/>
                              <w:sz w:val="22"/>
                              <w:szCs w:val="22"/>
                              <w:rtl/>
                            </w:rPr>
                            <w:t xml:space="preserve">1936/9/31/پ د</w:t>
                          </w:r>
                          <w:r>
                            <w:rPr>
                              <w:rFonts w:hint="cs" w:ascii="Calibri" w:hAnsi="Calibri" w:cs="B Nazanin"/>
                              <w:sz w:val="22"/>
                              <w:szCs w:val="22"/>
                              <w:rtl/>
                            </w:rPr>
                            <w:t/>
                          </w:r>
                          <w:bookmarkEnd w:id="1"/>
                        </w:p>
                        <w:p w:rsidR="00117995" w:rsidP="00117995" w:rsidRDefault="00117995" w14:paraId="3C335870" w14:textId="77777777">
                          <w:pPr>
                            <w:bidi/>
                            <w:rPr>
                              <w:rFonts w:cs="B Nazanin"/>
                              <w:sz w:val="22"/>
                              <w:szCs w:val="22"/>
                              <w:lang w:bidi="fa-IR"/>
                            </w:rPr>
                          </w:pPr>
                          <w:r>
                            <w:rPr>
                              <w:rFonts w:hint="cs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>تاريخ:</w:t>
                          </w:r>
                          <w:bookmarkStart w:name="LetterDate" w:id="2"/>
                          <w:r>
                            <w:rPr>
                              <w:rFonts w:hint="cs" w:ascii="Calibri" w:hAnsi="Calibri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18/09/1404</w:t>
                          </w:r>
                          <w:r>
                            <w:rPr>
                              <w:rFonts w:hint="cs" w:ascii="Calibri" w:hAnsi="Calibri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2"/>
                        </w:p>
                        <w:p w:rsidR="00117995" w:rsidP="00117995" w:rsidRDefault="00117995" w14:paraId="18D49522" w14:textId="77777777">
                          <w:pPr>
                            <w:bidi/>
                            <w:rPr>
                              <w:rFonts w:cs="B Nazanin"/>
                              <w:sz w:val="22"/>
                              <w:szCs w:val="22"/>
                              <w:lang w:bidi="fa-IR"/>
                            </w:rPr>
                          </w:pPr>
                          <w:r>
                            <w:rPr>
                              <w:rFonts w:hint="cs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>پيوست:</w:t>
                          </w:r>
                          <w:bookmarkStart w:name="Attachment" w:id="3"/>
                          <w:r>
                            <w:rPr>
                              <w:rFonts w:hint="cs" w:ascii="Arial" w:hAnsi="Arial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ندارد</w:t>
                          </w:r>
                          <w:r>
                            <w:rPr>
                              <w:rFonts w:hint="cs" w:ascii="Arial" w:hAnsi="Arial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3"/>
                        </w:p>
                        <w:p w:rsidR="00117995" w:rsidP="00117995" w:rsidRDefault="00117995" w14:paraId="2E6A0807" w14:textId="77777777">
                          <w:pPr>
                            <w:bidi/>
                            <w:rPr>
                              <w:rFonts w:cs="B Nazanin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ساعت </w:t>
                          </w:r>
                          <w:bookmarkStart w:name="Taime" w:id="4"/>
                          <w:r>
                            <w:rPr>
                              <w:rFonts w:hint="cs" w:ascii="Arial" w:hAnsi="Arial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08:00</w:t>
                          </w:r>
                          <w:r>
                            <w:rPr>
                              <w:rFonts w:hint="cs" w:ascii="Arial" w:hAnsi="Arial" w:cs="B Nazanin"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4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4="http://schemas.microsoft.com/office/drawing/2010/main" xmlns:pic="http://schemas.openxmlformats.org/drawingml/2006/picture" xmlns:a="http://schemas.openxmlformats.org/drawingml/2006/main">
          <w:pict>
            <v:shape id="_x0000_s1028" style="position:absolute;margin-left:0;margin-top:29.25pt;width:143.75pt;height:83.2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alt="find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" w14:anchorId="4F363558">
              <v:textbox>
                <w:txbxContent>
                  <w:p w:rsidR="00117995" w:rsidP="00117995" w:rsidRDefault="00117995" w14:paraId="69AA0FF7" w14:textId="77777777">
                    <w:pPr>
                      <w:bidi/>
                      <w:rPr>
                        <w:rFonts w:cs="B Nazanin"/>
                        <w:sz w:val="22"/>
                        <w:szCs w:val="22"/>
                        <w:lang w:bidi="fa-IR"/>
                      </w:rPr>
                    </w:pPr>
                    <w:r>
                      <w:rPr>
                        <w:rFonts w:hint="cs" w:cs="B Nazanin"/>
                        <w:sz w:val="22"/>
                        <w:szCs w:val="22"/>
                        <w:rtl/>
                      </w:rPr>
                      <w:t xml:space="preserve">شماره: </w:t>
                    </w:r>
                    <w:bookmarkStart w:name="LetterNamber" w:id="5"/>
                    <w:r>
                      <w:rPr>
                        <w:rFonts w:hint="cs" w:ascii="Calibri" w:hAnsi="Calibri" w:cs="B Nazanin"/>
                        <w:sz w:val="22"/>
                        <w:szCs w:val="22"/>
                        <w:rtl/>
                      </w:rPr>
                      <w:t xml:space="preserve">1936/9/31/پ د</w:t>
                    </w:r>
                    <w:r>
                      <w:rPr>
                        <w:rFonts w:hint="cs" w:ascii="Calibri" w:hAnsi="Calibri" w:cs="B Nazanin"/>
                        <w:sz w:val="22"/>
                        <w:szCs w:val="22"/>
                        <w:rtl/>
                      </w:rPr>
                      <w:t/>
                    </w:r>
                    <w:bookmarkEnd w:id="5"/>
                  </w:p>
                  <w:p w:rsidR="00117995" w:rsidP="00117995" w:rsidRDefault="00117995" w14:paraId="3C335870" w14:textId="77777777">
                    <w:pPr>
                      <w:bidi/>
                      <w:rPr>
                        <w:rFonts w:cs="B Nazanin"/>
                        <w:sz w:val="22"/>
                        <w:szCs w:val="22"/>
                        <w:lang w:bidi="fa-IR"/>
                      </w:rPr>
                    </w:pPr>
                    <w:r>
                      <w:rPr>
                        <w:rFonts w:hint="cs" w:cs="B Nazanin"/>
                        <w:sz w:val="22"/>
                        <w:szCs w:val="22"/>
                        <w:rtl/>
                        <w:lang w:bidi="fa-IR"/>
                      </w:rPr>
                      <w:t>تاريخ:</w:t>
                    </w:r>
                    <w:bookmarkStart w:name="LetterDate" w:id="6"/>
                    <w:r>
                      <w:rPr>
                        <w:rFonts w:hint="cs" w:ascii="Calibri" w:hAnsi="Calibri" w:cs="B Nazanin"/>
                        <w:sz w:val="22"/>
                        <w:szCs w:val="22"/>
                        <w:rtl/>
                        <w:lang w:bidi="fa-IR"/>
                      </w:rPr>
                      <w:t xml:space="preserve">18/09/1404</w:t>
                    </w:r>
                    <w:r>
                      <w:rPr>
                        <w:rFonts w:hint="cs" w:ascii="Calibri" w:hAnsi="Calibri" w:cs="B Nazanin"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6"/>
                  </w:p>
                  <w:p w:rsidR="00117995" w:rsidP="00117995" w:rsidRDefault="00117995" w14:paraId="18D49522" w14:textId="77777777">
                    <w:pPr>
                      <w:bidi/>
                      <w:rPr>
                        <w:rFonts w:cs="B Nazanin"/>
                        <w:sz w:val="22"/>
                        <w:szCs w:val="22"/>
                        <w:lang w:bidi="fa-IR"/>
                      </w:rPr>
                    </w:pPr>
                    <w:r>
                      <w:rPr>
                        <w:rFonts w:hint="cs" w:cs="B Nazanin"/>
                        <w:sz w:val="22"/>
                        <w:szCs w:val="22"/>
                        <w:rtl/>
                        <w:lang w:bidi="fa-IR"/>
                      </w:rPr>
                      <w:t>پيوست:</w:t>
                    </w:r>
                    <w:bookmarkStart w:name="Attachment" w:id="7"/>
                    <w:r>
                      <w:rPr>
                        <w:rFonts w:hint="cs" w:ascii="Arial" w:hAnsi="Arial" w:cs="B Nazanin"/>
                        <w:sz w:val="22"/>
                        <w:szCs w:val="22"/>
                        <w:rtl/>
                        <w:lang w:bidi="fa-IR"/>
                      </w:rPr>
                      <w:t xml:space="preserve">ندارد</w:t>
                    </w:r>
                    <w:r>
                      <w:rPr>
                        <w:rFonts w:hint="cs" w:ascii="Arial" w:hAnsi="Arial" w:cs="B Nazanin"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7"/>
                  </w:p>
                  <w:p w:rsidR="00117995" w:rsidP="00117995" w:rsidRDefault="00117995" w14:paraId="2E6A0807" w14:textId="77777777">
                    <w:pPr>
                      <w:bidi/>
                      <w:rPr>
                        <w:rFonts w:cs="B Nazanin"/>
                        <w:sz w:val="22"/>
                        <w:szCs w:val="22"/>
                        <w:rtl/>
                        <w:lang w:bidi="fa-IR"/>
                      </w:rPr>
                    </w:pPr>
                    <w:r>
                      <w:rPr>
                        <w:rFonts w:hint="cs" w:cs="B Nazanin"/>
                        <w:sz w:val="22"/>
                        <w:szCs w:val="22"/>
                        <w:rtl/>
                        <w:lang w:bidi="fa-IR"/>
                      </w:rPr>
                      <w:t xml:space="preserve">ساعت </w:t>
                    </w:r>
                    <w:bookmarkStart w:name="Taime" w:id="8"/>
                    <w:r>
                      <w:rPr>
                        <w:rFonts w:hint="cs" w:ascii="Arial" w:hAnsi="Arial" w:cs="B Nazanin"/>
                        <w:sz w:val="22"/>
                        <w:szCs w:val="22"/>
                        <w:rtl/>
                        <w:lang w:bidi="fa-IR"/>
                      </w:rPr>
                      <w:t xml:space="preserve">08:00</w:t>
                    </w:r>
                    <w:r>
                      <w:rPr>
                        <w:rFonts w:hint="cs" w:ascii="Arial" w:hAnsi="Arial" w:cs="B Nazanin"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8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460BD4" w:rsidP="008E4A6D" w:rsidRDefault="00460BD4" w14:paraId="4ECEA7BD" w14:textId="45174BBD">
    <w:pPr>
      <w:pStyle w:val="Header"/>
      <w:rPr>
        <w:rFonts w:ascii="Calibri" w:hAnsi="Calibri"/>
        <w:sz w:val="22"/>
        <w:szCs w:val="22"/>
        <w:rtl/>
        <w:lang w:val="en-US"/>
      </w:rPr>
    </w:pPr>
  </w:p>
  <w:p w:rsidRPr="00460BD4" w:rsidR="00460BD4" w:rsidP="008E4A6D" w:rsidRDefault="00460BD4" w14:paraId="4ECEA7BE" w14:textId="1D75D943">
    <w:pPr>
      <w:pStyle w:val="Header"/>
      <w:rPr>
        <w:rFonts w:ascii="Calibri" w:hAnsi="Calibri"/>
        <w:sz w:val="22"/>
        <w:szCs w:val="22"/>
        <w:rtl/>
        <w:lang w:val="en-US"/>
      </w:rPr>
    </w:pPr>
  </w:p>
  <w:p w:rsidR="00460BD4" w:rsidP="008E4A6D" w:rsidRDefault="00460BD4" w14:paraId="4ECEA7BF" w14:textId="693AF63E">
    <w:pPr>
      <w:pStyle w:val="Header"/>
      <w:rPr>
        <w:rFonts w:ascii="Calibri" w:hAnsi="Calibri"/>
        <w:rtl/>
        <w:lang w:val="en-US"/>
      </w:rPr>
    </w:pPr>
  </w:p>
  <w:p w:rsidRPr="008E4A6D" w:rsidR="008E4A6D" w:rsidP="008E4A6D" w:rsidRDefault="00183DF8" w14:paraId="4ECEA7C0" w14:textId="4DC9B79B">
    <w:pPr>
      <w:pStyle w:val="Header"/>
      <w:rPr>
        <w:rFonts w:ascii="Calibri" w:hAnsi="Calibri"/>
        <w:rtl/>
        <w:lang w:val="en-US"/>
      </w:rPr>
    </w:pPr>
    <w:r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editId="5DA0F3F2" wp14:anchorId="4ECEA7CC">
              <wp:simplePos x="0" y="0"/>
              <wp:positionH relativeFrom="margin">
                <wp:align>center</wp:align>
              </wp:positionH>
              <wp:positionV relativeFrom="paragraph">
                <wp:posOffset>244915</wp:posOffset>
              </wp:positionV>
              <wp:extent cx="2915920" cy="0"/>
              <wp:effectExtent l="0" t="0" r="36830" b="1905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9159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4="http://schemas.microsoft.com/office/drawing/2010/main" xmlns:pic="http://schemas.openxmlformats.org/drawingml/2006/picture" xmlns:a="http://schemas.openxmlformats.org/drawingml/2006/main">
          <w:pict>
            <v:shapetype id="_x0000_t32" coordsize="21600,21600" o:oned="t" filled="f" o:spt="32" path="m,l21600,21600e" w14:anchorId="6A0F24AA">
              <v:path fillok="f" arrowok="t" o:connecttype="none"/>
              <o:lock v:ext="edit" shapetype="t"/>
            </v:shapetype>
            <v:shape id="AutoShape 2" style="position:absolute;margin-left:0;margin-top:19.3pt;width:229.6pt;height:0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cU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A3" w:rsidRDefault="005B65A3" w14:paraId="1F758A9A" w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6287F"/>
    <w:multiLevelType w:val="hybridMultilevel"/>
    <w:tmpl w:val="3EACCC5C"/>
    <w:lvl w:ilvl="0" w:tplc="6A48E2A4">
      <w:numFmt w:val="bullet"/>
      <w:lvlText w:val="-"/>
      <w:lvlJc w:val="left"/>
      <w:pPr>
        <w:ind w:left="5322" w:hanging="360"/>
      </w:pPr>
      <w:rPr>
        <w:rFonts w:ascii="IranNastaliq" w:eastAsia="Times New Roman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BAD"/>
    <w:rsid w:val="00012C13"/>
    <w:rsid w:val="0002370A"/>
    <w:rsid w:val="000415A0"/>
    <w:rsid w:val="00074114"/>
    <w:rsid w:val="000D3C5A"/>
    <w:rsid w:val="00116999"/>
    <w:rsid w:val="00117995"/>
    <w:rsid w:val="00127F68"/>
    <w:rsid w:val="0014742D"/>
    <w:rsid w:val="00172961"/>
    <w:rsid w:val="00183DF8"/>
    <w:rsid w:val="001A3BF8"/>
    <w:rsid w:val="001C3589"/>
    <w:rsid w:val="001D3BCA"/>
    <w:rsid w:val="001E04AF"/>
    <w:rsid w:val="001E419D"/>
    <w:rsid w:val="001E6B58"/>
    <w:rsid w:val="0021719F"/>
    <w:rsid w:val="00217CD8"/>
    <w:rsid w:val="002265A5"/>
    <w:rsid w:val="00245234"/>
    <w:rsid w:val="0025144D"/>
    <w:rsid w:val="00264B9C"/>
    <w:rsid w:val="00286D41"/>
    <w:rsid w:val="00294223"/>
    <w:rsid w:val="002A799E"/>
    <w:rsid w:val="002A7CDE"/>
    <w:rsid w:val="002B7775"/>
    <w:rsid w:val="002C6B2B"/>
    <w:rsid w:val="002E781B"/>
    <w:rsid w:val="00302FA6"/>
    <w:rsid w:val="00304856"/>
    <w:rsid w:val="003078E5"/>
    <w:rsid w:val="0032151A"/>
    <w:rsid w:val="00326CFF"/>
    <w:rsid w:val="00353314"/>
    <w:rsid w:val="0035665B"/>
    <w:rsid w:val="003628F4"/>
    <w:rsid w:val="00364C13"/>
    <w:rsid w:val="00374E85"/>
    <w:rsid w:val="00385F08"/>
    <w:rsid w:val="00387491"/>
    <w:rsid w:val="003974E7"/>
    <w:rsid w:val="003979CD"/>
    <w:rsid w:val="003A65D2"/>
    <w:rsid w:val="003B655A"/>
    <w:rsid w:val="003D3219"/>
    <w:rsid w:val="003E6844"/>
    <w:rsid w:val="00411C2F"/>
    <w:rsid w:val="004151E1"/>
    <w:rsid w:val="004266C3"/>
    <w:rsid w:val="00435844"/>
    <w:rsid w:val="00435FBA"/>
    <w:rsid w:val="00460BD4"/>
    <w:rsid w:val="00460F4C"/>
    <w:rsid w:val="004664F5"/>
    <w:rsid w:val="00471243"/>
    <w:rsid w:val="0047124B"/>
    <w:rsid w:val="004733CF"/>
    <w:rsid w:val="00475034"/>
    <w:rsid w:val="00481E90"/>
    <w:rsid w:val="00483EF7"/>
    <w:rsid w:val="004900B0"/>
    <w:rsid w:val="0049092A"/>
    <w:rsid w:val="004975FA"/>
    <w:rsid w:val="004B6427"/>
    <w:rsid w:val="004C3006"/>
    <w:rsid w:val="004E1DD3"/>
    <w:rsid w:val="004E42F4"/>
    <w:rsid w:val="004F1EC2"/>
    <w:rsid w:val="00511991"/>
    <w:rsid w:val="005222FE"/>
    <w:rsid w:val="00523A96"/>
    <w:rsid w:val="0054570E"/>
    <w:rsid w:val="005469CB"/>
    <w:rsid w:val="0055057F"/>
    <w:rsid w:val="00560EE5"/>
    <w:rsid w:val="00561AA4"/>
    <w:rsid w:val="005A2C86"/>
    <w:rsid w:val="005A7C0D"/>
    <w:rsid w:val="005B65A3"/>
    <w:rsid w:val="005C1357"/>
    <w:rsid w:val="005D6130"/>
    <w:rsid w:val="005E1C5D"/>
    <w:rsid w:val="005E22D6"/>
    <w:rsid w:val="005E3FBF"/>
    <w:rsid w:val="006013EC"/>
    <w:rsid w:val="00605A00"/>
    <w:rsid w:val="006078C3"/>
    <w:rsid w:val="00614F73"/>
    <w:rsid w:val="00624480"/>
    <w:rsid w:val="006268BB"/>
    <w:rsid w:val="00634409"/>
    <w:rsid w:val="0063532F"/>
    <w:rsid w:val="00663576"/>
    <w:rsid w:val="00664510"/>
    <w:rsid w:val="00674C94"/>
    <w:rsid w:val="00677C56"/>
    <w:rsid w:val="00682FA0"/>
    <w:rsid w:val="00690E67"/>
    <w:rsid w:val="00694B34"/>
    <w:rsid w:val="006A1DD3"/>
    <w:rsid w:val="006B38BD"/>
    <w:rsid w:val="006D4AA6"/>
    <w:rsid w:val="00700797"/>
    <w:rsid w:val="00736093"/>
    <w:rsid w:val="00743C72"/>
    <w:rsid w:val="00752ADF"/>
    <w:rsid w:val="0075520B"/>
    <w:rsid w:val="0076472C"/>
    <w:rsid w:val="00767802"/>
    <w:rsid w:val="00775074"/>
    <w:rsid w:val="00782994"/>
    <w:rsid w:val="00790993"/>
    <w:rsid w:val="00793B29"/>
    <w:rsid w:val="007A5AA0"/>
    <w:rsid w:val="007A74D0"/>
    <w:rsid w:val="007B5B1D"/>
    <w:rsid w:val="007C0926"/>
    <w:rsid w:val="007F50D5"/>
    <w:rsid w:val="00803297"/>
    <w:rsid w:val="00820E18"/>
    <w:rsid w:val="008247CF"/>
    <w:rsid w:val="00825765"/>
    <w:rsid w:val="008404A4"/>
    <w:rsid w:val="00844461"/>
    <w:rsid w:val="00845B3B"/>
    <w:rsid w:val="0085177A"/>
    <w:rsid w:val="008571E9"/>
    <w:rsid w:val="00875157"/>
    <w:rsid w:val="0088793C"/>
    <w:rsid w:val="00894462"/>
    <w:rsid w:val="008979BB"/>
    <w:rsid w:val="008B7047"/>
    <w:rsid w:val="008C29E3"/>
    <w:rsid w:val="008C4DEB"/>
    <w:rsid w:val="008E09D1"/>
    <w:rsid w:val="008E4A6D"/>
    <w:rsid w:val="008E530B"/>
    <w:rsid w:val="008F4450"/>
    <w:rsid w:val="00911FE7"/>
    <w:rsid w:val="00917317"/>
    <w:rsid w:val="00953A1D"/>
    <w:rsid w:val="00962D6D"/>
    <w:rsid w:val="00973331"/>
    <w:rsid w:val="00987734"/>
    <w:rsid w:val="00987FB7"/>
    <w:rsid w:val="00994E59"/>
    <w:rsid w:val="009B4CD2"/>
    <w:rsid w:val="009E4E88"/>
    <w:rsid w:val="00A05C94"/>
    <w:rsid w:val="00A10264"/>
    <w:rsid w:val="00A4425F"/>
    <w:rsid w:val="00A617AC"/>
    <w:rsid w:val="00A709F4"/>
    <w:rsid w:val="00A862CD"/>
    <w:rsid w:val="00A9589D"/>
    <w:rsid w:val="00AA0862"/>
    <w:rsid w:val="00AA19E7"/>
    <w:rsid w:val="00AB041B"/>
    <w:rsid w:val="00AB073B"/>
    <w:rsid w:val="00AB6B52"/>
    <w:rsid w:val="00AC5B24"/>
    <w:rsid w:val="00B1550A"/>
    <w:rsid w:val="00B20BD1"/>
    <w:rsid w:val="00B34008"/>
    <w:rsid w:val="00B438D9"/>
    <w:rsid w:val="00B51F43"/>
    <w:rsid w:val="00B629A0"/>
    <w:rsid w:val="00B6525A"/>
    <w:rsid w:val="00B808F5"/>
    <w:rsid w:val="00B921A2"/>
    <w:rsid w:val="00B93A1F"/>
    <w:rsid w:val="00BA078A"/>
    <w:rsid w:val="00BA1A48"/>
    <w:rsid w:val="00BC5629"/>
    <w:rsid w:val="00BD122F"/>
    <w:rsid w:val="00BF3804"/>
    <w:rsid w:val="00C05BB5"/>
    <w:rsid w:val="00C1369B"/>
    <w:rsid w:val="00C328E8"/>
    <w:rsid w:val="00C41277"/>
    <w:rsid w:val="00C5226D"/>
    <w:rsid w:val="00C53F8D"/>
    <w:rsid w:val="00C555E1"/>
    <w:rsid w:val="00C703E6"/>
    <w:rsid w:val="00C87BC9"/>
    <w:rsid w:val="00C97FDD"/>
    <w:rsid w:val="00CA6EBE"/>
    <w:rsid w:val="00CB1773"/>
    <w:rsid w:val="00CB5CA3"/>
    <w:rsid w:val="00CC5811"/>
    <w:rsid w:val="00CD2680"/>
    <w:rsid w:val="00D017AD"/>
    <w:rsid w:val="00D01A79"/>
    <w:rsid w:val="00D028E3"/>
    <w:rsid w:val="00D15773"/>
    <w:rsid w:val="00D16B94"/>
    <w:rsid w:val="00D33E92"/>
    <w:rsid w:val="00D614FC"/>
    <w:rsid w:val="00D61F7A"/>
    <w:rsid w:val="00D852A0"/>
    <w:rsid w:val="00D9460C"/>
    <w:rsid w:val="00DA700D"/>
    <w:rsid w:val="00DA7AFE"/>
    <w:rsid w:val="00DB357F"/>
    <w:rsid w:val="00DB6295"/>
    <w:rsid w:val="00DD617C"/>
    <w:rsid w:val="00DE2FBD"/>
    <w:rsid w:val="00DE5BB2"/>
    <w:rsid w:val="00E01461"/>
    <w:rsid w:val="00E21CC6"/>
    <w:rsid w:val="00E26018"/>
    <w:rsid w:val="00E6391A"/>
    <w:rsid w:val="00E64666"/>
    <w:rsid w:val="00E700EF"/>
    <w:rsid w:val="00E772E9"/>
    <w:rsid w:val="00E91D03"/>
    <w:rsid w:val="00EA1FED"/>
    <w:rsid w:val="00EA4834"/>
    <w:rsid w:val="00EA50E6"/>
    <w:rsid w:val="00EB60E9"/>
    <w:rsid w:val="00EB6882"/>
    <w:rsid w:val="00EF30ED"/>
    <w:rsid w:val="00EF4B8F"/>
    <w:rsid w:val="00F06FB4"/>
    <w:rsid w:val="00F1234E"/>
    <w:rsid w:val="00F12A4E"/>
    <w:rsid w:val="00F173D0"/>
    <w:rsid w:val="00F21D8F"/>
    <w:rsid w:val="00F31A1A"/>
    <w:rsid w:val="00F425D6"/>
    <w:rsid w:val="00F4574F"/>
    <w:rsid w:val="00F52017"/>
    <w:rsid w:val="00F629D2"/>
    <w:rsid w:val="00F66246"/>
    <w:rsid w:val="00F96FC4"/>
    <w:rsid w:val="00FB10CF"/>
    <w:rsid w:val="00FB186C"/>
    <w:rsid w:val="00FC4410"/>
    <w:rsid w:val="00FD0DC6"/>
    <w:rsid w:val="00FD5332"/>
    <w:rsid w:val="00FE11FC"/>
    <w:rsid w:val="00FF0F41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4ECEA78E"/>
  <w15:docId w15:val="{2176AF3E-6EBD-4A1F-AF77-6A6B9DC7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B0"/>
    <w:rPr>
      <w:rFonts w:ascii="B Zar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260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basedOn w:val="DefaultParagraphFont"/>
    <w:rsid w:val="00245234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D61F7A"/>
    <w:rPr>
      <w:rFonts w:ascii="B Zar" w:hAnsi="B Zar" w:cs="B Zar"/>
      <w:sz w:val="24"/>
      <w:szCs w:val="24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12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4446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6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image" Target="/media/image3.jpg" Id="Ra9418b6c037e4f05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media/image4.png" Id="rId3" /><Relationship Type="http://schemas.openxmlformats.org/officeDocument/2006/relationships/hyperlink" Target="https://education.rums.ac.ir" TargetMode="External" Id="rId2" /><Relationship Type="http://schemas.openxmlformats.org/officeDocument/2006/relationships/hyperlink" Target="https://education.rums.ac.ir" TargetMode="External" Id="rId1" /><Relationship Type="http://schemas.openxmlformats.org/officeDocument/2006/relationships/image" Target="/media/image3.jpg" Id="R15d16c284b79434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esktop\temp\&#1605;&#1593;&#1575;&#1608;&#1606;&#1578;%20&#1662;&#1588;&#1578;&#1610;&#1576;&#1575;&#1606;&#1610;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0D34D18-533C-4A56-A5E7-F2077970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معاونت پشتيباني3</Template>
  <TotalTime>15</TotalTime>
  <Pages>1</Pages>
  <Words>393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آقاي</vt:lpstr>
    </vt:vector>
  </TitlesOfParts>
  <Company>Chargoon Technologies Inc.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آقاي</dc:title>
  <dc:subject/>
  <dc:creator>USER</dc:creator>
  <cp:keywords/>
  <dc:description/>
  <cp:lastModifiedBy>MRS-AMIRI-S3</cp:lastModifiedBy>
  <cp:revision>16</cp:revision>
  <cp:lastPrinted>2008-10-08T08:15:00Z</cp:lastPrinted>
  <dcterms:created xsi:type="dcterms:W3CDTF">2023-07-04T06:43:00Z</dcterms:created>
  <dcterms:modified xsi:type="dcterms:W3CDTF">2025-12-07T07:00:00Z</dcterms:modified>
</cp:coreProperties>
</file>